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8" name="图片 8" descr="福鼎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福鼎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9" name="图片 9" descr="福鼎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福鼎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0" name="图片 10" descr="福鼎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福鼎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1" name="图片 11" descr="福鼎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福鼎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2" name="图片 12" descr="福鼎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福鼎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3" name="图片 13" descr="福鼎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福鼎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4" name="图片 14" descr="福鼎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福鼎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5" name="图片 15" descr="福鼎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福鼎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2A1E4B"/>
    <w:rsid w:val="4C2A1E4B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m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2018-05-16T08:08:00Z</dcterms:created>
  <dc:creator>゜等风来</dc:creator>
  <cp:lastModifiedBy>゜等风来</cp:lastModifiedBy>
  <dcterms:modified xsi:type="dcterms:W3CDTF">2018-05-16T08:09:04Z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